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CB" w:rsidRPr="008E7C20" w:rsidRDefault="002C33CB" w:rsidP="008E7C20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8E7C2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</w:t>
      </w:r>
    </w:p>
    <w:tbl>
      <w:tblPr>
        <w:tblW w:w="13462" w:type="dxa"/>
        <w:tblInd w:w="-743" w:type="dxa"/>
        <w:tblLayout w:type="fixed"/>
        <w:tblLook w:val="00A0"/>
      </w:tblPr>
      <w:tblGrid>
        <w:gridCol w:w="10774"/>
        <w:gridCol w:w="236"/>
        <w:gridCol w:w="1226"/>
        <w:gridCol w:w="1226"/>
      </w:tblGrid>
      <w:tr w:rsidR="002C33CB" w:rsidRPr="00CE2E93" w:rsidTr="00E31884">
        <w:tc>
          <w:tcPr>
            <w:tcW w:w="10774" w:type="dxa"/>
          </w:tcPr>
          <w:p w:rsidR="002C33CB" w:rsidRPr="008E7C20" w:rsidRDefault="002C33CB" w:rsidP="008E7C20">
            <w:pPr>
              <w:jc w:val="both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8E7C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</w:t>
            </w:r>
            <w:r w:rsidRPr="00CE2E93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614.25pt;height:819pt;visibility:visible">
                  <v:imagedata r:id="rId5" o:title=""/>
                </v:shape>
              </w:pict>
            </w:r>
            <w:r w:rsidRPr="008E7C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</w:t>
            </w:r>
          </w:p>
        </w:tc>
        <w:tc>
          <w:tcPr>
            <w:tcW w:w="236" w:type="dxa"/>
          </w:tcPr>
          <w:p w:rsidR="002C33CB" w:rsidRPr="008E7C20" w:rsidRDefault="002C33CB" w:rsidP="008E7C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226" w:type="dxa"/>
          </w:tcPr>
          <w:p w:rsidR="002C33CB" w:rsidRPr="008E7C20" w:rsidRDefault="002C33CB" w:rsidP="008E7C20">
            <w:pPr>
              <w:jc w:val="both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226" w:type="dxa"/>
          </w:tcPr>
          <w:p w:rsidR="002C33CB" w:rsidRPr="008E7C20" w:rsidRDefault="002C33CB" w:rsidP="008E7C20">
            <w:pPr>
              <w:jc w:val="both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</w:tc>
      </w:tr>
    </w:tbl>
    <w:p w:rsidR="002C33CB" w:rsidRPr="008E7C20" w:rsidRDefault="002C33CB" w:rsidP="00527DB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E7C20">
        <w:rPr>
          <w:rFonts w:ascii="Times New Roman" w:hAnsi="Times New Roman"/>
          <w:sz w:val="24"/>
          <w:szCs w:val="24"/>
        </w:rPr>
        <w:t>Настоящее положение разработано в соответствии с: Федеральным законом РФ от 29 декабря 2012 года №273-ФЗ «Об образовании в Российской Федерации»; Законом «Об информации, информационных технологиях и о защите информации»; Постановления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организации»; нормативными актами Министерства образования и науки РФ, РТ.</w:t>
      </w:r>
    </w:p>
    <w:p w:rsidR="002C33CB" w:rsidRPr="008E7C20" w:rsidRDefault="002C33CB" w:rsidP="00527DB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E7C20">
        <w:rPr>
          <w:rFonts w:ascii="Times New Roman" w:hAnsi="Times New Roman"/>
          <w:b/>
          <w:bCs/>
          <w:sz w:val="24"/>
          <w:szCs w:val="24"/>
        </w:rPr>
        <w:t xml:space="preserve">1.Общие положения </w:t>
      </w:r>
    </w:p>
    <w:p w:rsidR="002C33CB" w:rsidRDefault="002C33CB" w:rsidP="00527DB9">
      <w:pPr>
        <w:widowControl w:val="0"/>
        <w:tabs>
          <w:tab w:val="num" w:pos="62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 xml:space="preserve">1.1.Настоящее положение регламентирует деятельность школы по созданию и администрированию школьного сайта. Положение определяет понятия, цели, порядок разработки сайта, требования и критерии. </w:t>
      </w:r>
    </w:p>
    <w:p w:rsidR="002C33CB" w:rsidRPr="008E7C20" w:rsidRDefault="002C33CB" w:rsidP="00527DB9">
      <w:pPr>
        <w:widowControl w:val="0"/>
        <w:tabs>
          <w:tab w:val="num" w:pos="578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 xml:space="preserve">1.2.Школьный </w:t>
      </w:r>
      <w:r w:rsidRPr="008E7C20">
        <w:rPr>
          <w:rFonts w:ascii="Times New Roman" w:hAnsi="Times New Roman"/>
          <w:sz w:val="24"/>
          <w:szCs w:val="24"/>
          <w:lang w:val="en-US"/>
        </w:rPr>
        <w:t>Web</w:t>
      </w:r>
      <w:r w:rsidRPr="008E7C20">
        <w:rPr>
          <w:rFonts w:ascii="Times New Roman" w:hAnsi="Times New Roman"/>
          <w:sz w:val="24"/>
          <w:szCs w:val="24"/>
        </w:rPr>
        <w:t xml:space="preserve">-сайт (далее сайт) создается в целях активного продвижения информационных и коммуникативных технологий в практику работы школы, донесения до общественности результатов деятельности школы и является структурным подразделением школы. Сайт школы является одним из инструментов обеспечения учебной и внеучебной деятельности. </w:t>
      </w:r>
    </w:p>
    <w:p w:rsidR="002C33CB" w:rsidRPr="008E7C20" w:rsidRDefault="002C33CB" w:rsidP="00527DB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E7C20">
        <w:rPr>
          <w:rFonts w:ascii="Times New Roman" w:hAnsi="Times New Roman"/>
          <w:sz w:val="24"/>
          <w:szCs w:val="24"/>
        </w:rPr>
        <w:t>1.3</w:t>
      </w:r>
      <w:r w:rsidRPr="008E7C20">
        <w:rPr>
          <w:rFonts w:ascii="Times New Roman" w:hAnsi="Times New Roman"/>
          <w:sz w:val="24"/>
          <w:szCs w:val="24"/>
          <w:lang w:val="en-US"/>
        </w:rPr>
        <w:t xml:space="preserve">Руководитель сайта: </w:t>
      </w:r>
    </w:p>
    <w:p w:rsidR="002C33CB" w:rsidRPr="008E7C20" w:rsidRDefault="002C33CB" w:rsidP="00D85A7D">
      <w:pPr>
        <w:widowControl w:val="0"/>
        <w:numPr>
          <w:ilvl w:val="1"/>
          <w:numId w:val="1"/>
        </w:numPr>
        <w:tabs>
          <w:tab w:val="num" w:pos="720"/>
          <w:tab w:val="num" w:pos="14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Wingdings" w:hAnsi="Wingdings" w:cs="Wingdings"/>
          <w:sz w:val="24"/>
          <w:szCs w:val="24"/>
          <w:vertAlign w:val="superscript"/>
          <w:lang w:val="en-US"/>
        </w:rPr>
      </w:pPr>
      <w:r w:rsidRPr="008E7C20">
        <w:rPr>
          <w:rFonts w:ascii="Times New Roman" w:hAnsi="Times New Roman"/>
          <w:sz w:val="24"/>
          <w:szCs w:val="24"/>
        </w:rPr>
        <w:t>-</w:t>
      </w:r>
      <w:r w:rsidRPr="008E7C20">
        <w:rPr>
          <w:rFonts w:ascii="Times New Roman" w:hAnsi="Times New Roman"/>
          <w:sz w:val="24"/>
          <w:szCs w:val="24"/>
          <w:lang w:val="en-US"/>
        </w:rPr>
        <w:t xml:space="preserve">назначается </w:t>
      </w:r>
      <w:r w:rsidRPr="008E7C20">
        <w:rPr>
          <w:rFonts w:ascii="Times New Roman" w:hAnsi="Times New Roman"/>
          <w:sz w:val="24"/>
          <w:szCs w:val="24"/>
        </w:rPr>
        <w:t xml:space="preserve">директором </w:t>
      </w:r>
      <w:r w:rsidRPr="008E7C20">
        <w:rPr>
          <w:rFonts w:ascii="Times New Roman" w:hAnsi="Times New Roman"/>
          <w:sz w:val="24"/>
          <w:szCs w:val="24"/>
          <w:lang w:val="en-US"/>
        </w:rPr>
        <w:t>школ</w:t>
      </w:r>
      <w:r w:rsidRPr="008E7C20">
        <w:rPr>
          <w:rFonts w:ascii="Times New Roman" w:hAnsi="Times New Roman"/>
          <w:sz w:val="24"/>
          <w:szCs w:val="24"/>
        </w:rPr>
        <w:t>ы</w:t>
      </w:r>
      <w:r w:rsidRPr="008E7C20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2C33CB" w:rsidRPr="008E7C20" w:rsidRDefault="002C33CB" w:rsidP="00D85A7D">
      <w:pPr>
        <w:widowControl w:val="0"/>
        <w:numPr>
          <w:ilvl w:val="1"/>
          <w:numId w:val="1"/>
        </w:numPr>
        <w:tabs>
          <w:tab w:val="num" w:pos="720"/>
          <w:tab w:val="num" w:pos="14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7C20">
        <w:rPr>
          <w:rFonts w:ascii="Times New Roman" w:hAnsi="Times New Roman"/>
          <w:sz w:val="24"/>
          <w:szCs w:val="24"/>
        </w:rPr>
        <w:t xml:space="preserve">-контролирует и корректируют работу сайта; </w:t>
      </w:r>
    </w:p>
    <w:p w:rsidR="002C33CB" w:rsidRPr="008E7C20" w:rsidRDefault="002C33CB" w:rsidP="00D85A7D">
      <w:pPr>
        <w:widowControl w:val="0"/>
        <w:numPr>
          <w:ilvl w:val="1"/>
          <w:numId w:val="1"/>
        </w:numPr>
        <w:tabs>
          <w:tab w:val="num" w:pos="720"/>
          <w:tab w:val="num" w:pos="14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7C20">
        <w:rPr>
          <w:rFonts w:ascii="Times New Roman" w:hAnsi="Times New Roman"/>
          <w:sz w:val="24"/>
          <w:szCs w:val="24"/>
        </w:rPr>
        <w:t>-обладает правом «вето» на публикацию любой информации на сайте.</w:t>
      </w:r>
    </w:p>
    <w:p w:rsidR="002C33CB" w:rsidRDefault="002C33CB" w:rsidP="00527DB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 xml:space="preserve">      - собирает информацию, пригодную для размещения на сайт; </w:t>
      </w:r>
    </w:p>
    <w:p w:rsidR="002C33CB" w:rsidRPr="008E7C20" w:rsidRDefault="002C33CB" w:rsidP="00D85A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 xml:space="preserve">      - оформляет информационные материалы для сайта. </w:t>
      </w:r>
    </w:p>
    <w:p w:rsidR="002C33CB" w:rsidRPr="008E7C20" w:rsidRDefault="002C33CB" w:rsidP="00527DB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b/>
          <w:bCs/>
          <w:sz w:val="24"/>
          <w:szCs w:val="24"/>
        </w:rPr>
        <w:t>2. Статус официального сайта</w:t>
      </w:r>
    </w:p>
    <w:p w:rsidR="002C33CB" w:rsidRPr="008E7C20" w:rsidRDefault="002C33CB" w:rsidP="00527DB9">
      <w:pPr>
        <w:widowControl w:val="0"/>
        <w:tabs>
          <w:tab w:val="left" w:pos="5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>2.1.</w:t>
      </w:r>
      <w:r w:rsidRPr="008E7C20">
        <w:rPr>
          <w:rFonts w:ascii="Times New Roman" w:hAnsi="Times New Roman"/>
          <w:sz w:val="24"/>
          <w:szCs w:val="24"/>
        </w:rPr>
        <w:tab/>
        <w:t xml:space="preserve">Официальный   сайт   МБОУ  «Кляшевская    НОШ-детский сад»     содержит   бесплатный   и неограниченный доступ к информации, предназначенной для пользователей, и не содержит конфиденциальной информации. </w:t>
      </w:r>
    </w:p>
    <w:p w:rsidR="002C33CB" w:rsidRPr="008E7C20" w:rsidRDefault="002C33CB" w:rsidP="00527DB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>2.2. Информационные материалы, размещенные на официальном сайте, имеют статус официальной публикации. При их использовании, цитировании и перепечатке обязательным требованием является ссылка на официальный сайт в глобальной сети Интернет.</w:t>
      </w:r>
    </w:p>
    <w:p w:rsidR="002C33CB" w:rsidRPr="008E7C20" w:rsidRDefault="002C33CB" w:rsidP="00527DB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b/>
          <w:bCs/>
          <w:sz w:val="24"/>
          <w:szCs w:val="24"/>
        </w:rPr>
        <w:t>3.Цели и задачи школьного сайта</w:t>
      </w:r>
    </w:p>
    <w:p w:rsidR="002C33CB" w:rsidRPr="008E7C20" w:rsidRDefault="002C33CB" w:rsidP="00527DB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>3.1. Цели:</w:t>
      </w:r>
    </w:p>
    <w:p w:rsidR="002C33CB" w:rsidRPr="008E7C20" w:rsidRDefault="002C33CB" w:rsidP="00527DB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>-поддержка процесса информатизации в школе путем развития единого образовательного информационного пространства Школы; представление школы в Интернет-сообществе.</w:t>
      </w:r>
    </w:p>
    <w:p w:rsidR="002C33CB" w:rsidRPr="008E7C20" w:rsidRDefault="002C33CB" w:rsidP="00527DB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>3.2. Задачи:</w:t>
      </w:r>
    </w:p>
    <w:p w:rsidR="002C33CB" w:rsidRPr="008E7C20" w:rsidRDefault="002C33CB" w:rsidP="00D85A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>-представить информацию о деятельности школы; информировать участников образовательного процесса о школьной жизни, о внутренних и внешних событиях школы;</w:t>
      </w:r>
    </w:p>
    <w:p w:rsidR="002C33CB" w:rsidRPr="008E7C20" w:rsidRDefault="002C33CB" w:rsidP="00527DB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>-создание условий для сетевого взаимодействия всех участников образовательного процесса: педагогов, обучающихся и их родителей; повышение роли информатизации образования, организация обучения с использованием сетевых образовательных ресурсов; расширение информационного пространства.</w:t>
      </w:r>
    </w:p>
    <w:p w:rsidR="002C33CB" w:rsidRPr="008E7C20" w:rsidRDefault="002C33CB" w:rsidP="00527DB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C33CB" w:rsidRPr="008E7C20" w:rsidRDefault="002C33CB" w:rsidP="00527DB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E7C20">
        <w:rPr>
          <w:rFonts w:ascii="Times New Roman" w:hAnsi="Times New Roman"/>
          <w:b/>
          <w:bCs/>
          <w:sz w:val="24"/>
          <w:szCs w:val="24"/>
        </w:rPr>
        <w:t xml:space="preserve">4.Содержание сайта </w:t>
      </w:r>
    </w:p>
    <w:p w:rsidR="002C33CB" w:rsidRPr="008E7C20" w:rsidRDefault="002C33CB" w:rsidP="00527DB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bCs/>
          <w:sz w:val="24"/>
          <w:szCs w:val="24"/>
        </w:rPr>
        <w:t>4.1</w:t>
      </w:r>
      <w:r w:rsidRPr="008E7C20">
        <w:rPr>
          <w:rFonts w:ascii="Times New Roman" w:hAnsi="Times New Roman"/>
          <w:b/>
          <w:bCs/>
          <w:sz w:val="24"/>
          <w:szCs w:val="24"/>
        </w:rPr>
        <w:t>.</w:t>
      </w:r>
      <w:r w:rsidRPr="008E7C20">
        <w:rPr>
          <w:rFonts w:ascii="Times New Roman" w:hAnsi="Times New Roman"/>
          <w:sz w:val="24"/>
          <w:szCs w:val="24"/>
        </w:rPr>
        <w:t>Информационный ресурс Сайта формируется в соответствии с деятельностью всех структурных подразделений школы, ее преподавателей, работников, обучающихся, родителей, деловых партнеров и прочих заинтересованных лиц.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520"/>
        <w:gridCol w:w="740"/>
        <w:gridCol w:w="1500"/>
        <w:gridCol w:w="780"/>
        <w:gridCol w:w="980"/>
        <w:gridCol w:w="1220"/>
        <w:gridCol w:w="1340"/>
        <w:gridCol w:w="500"/>
        <w:gridCol w:w="900"/>
        <w:gridCol w:w="880"/>
      </w:tblGrid>
      <w:tr w:rsidR="002C33CB" w:rsidRPr="00CE2E93" w:rsidTr="008E7C20">
        <w:trPr>
          <w:trHeight w:val="253"/>
        </w:trPr>
        <w:tc>
          <w:tcPr>
            <w:tcW w:w="1260" w:type="dxa"/>
            <w:gridSpan w:val="2"/>
            <w:vAlign w:val="bottom"/>
          </w:tcPr>
          <w:p w:rsidR="002C33CB" w:rsidRPr="008E7C20" w:rsidRDefault="002C33CB" w:rsidP="00527DB9">
            <w:pPr>
              <w:spacing w:after="160" w:line="360" w:lineRule="auto"/>
            </w:pPr>
          </w:p>
        </w:tc>
        <w:tc>
          <w:tcPr>
            <w:tcW w:w="1500" w:type="dxa"/>
            <w:vAlign w:val="bottom"/>
          </w:tcPr>
          <w:p w:rsidR="002C33CB" w:rsidRPr="008E7C20" w:rsidRDefault="002C33CB" w:rsidP="00527DB9">
            <w:pPr>
              <w:spacing w:after="160" w:line="360" w:lineRule="auto"/>
            </w:pPr>
          </w:p>
        </w:tc>
        <w:tc>
          <w:tcPr>
            <w:tcW w:w="780" w:type="dxa"/>
            <w:vAlign w:val="bottom"/>
          </w:tcPr>
          <w:p w:rsidR="002C33CB" w:rsidRPr="008E7C20" w:rsidRDefault="002C33CB" w:rsidP="00527D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2C33CB" w:rsidRPr="008E7C20" w:rsidRDefault="002C33CB" w:rsidP="00527DB9">
            <w:pPr>
              <w:spacing w:after="0" w:line="360" w:lineRule="auto"/>
            </w:pPr>
          </w:p>
        </w:tc>
        <w:tc>
          <w:tcPr>
            <w:tcW w:w="1220" w:type="dxa"/>
            <w:vAlign w:val="bottom"/>
          </w:tcPr>
          <w:p w:rsidR="002C33CB" w:rsidRPr="008E7C20" w:rsidRDefault="002C33CB" w:rsidP="00527DB9">
            <w:pPr>
              <w:spacing w:after="0" w:line="360" w:lineRule="auto"/>
            </w:pPr>
          </w:p>
        </w:tc>
        <w:tc>
          <w:tcPr>
            <w:tcW w:w="2740" w:type="dxa"/>
            <w:gridSpan w:val="3"/>
            <w:vAlign w:val="bottom"/>
          </w:tcPr>
          <w:p w:rsidR="002C33CB" w:rsidRPr="008E7C20" w:rsidRDefault="002C33CB" w:rsidP="00527DB9">
            <w:pPr>
              <w:spacing w:after="0" w:line="360" w:lineRule="auto"/>
            </w:pPr>
          </w:p>
        </w:tc>
        <w:tc>
          <w:tcPr>
            <w:tcW w:w="880" w:type="dxa"/>
            <w:vAlign w:val="bottom"/>
          </w:tcPr>
          <w:p w:rsidR="002C33CB" w:rsidRPr="008E7C20" w:rsidRDefault="002C33CB" w:rsidP="00527DB9">
            <w:pPr>
              <w:spacing w:after="0" w:line="360" w:lineRule="auto"/>
            </w:pPr>
          </w:p>
        </w:tc>
      </w:tr>
      <w:tr w:rsidR="002C33CB" w:rsidRPr="00CE2E93" w:rsidTr="008E7C20">
        <w:trPr>
          <w:trHeight w:val="252"/>
        </w:trPr>
        <w:tc>
          <w:tcPr>
            <w:tcW w:w="520" w:type="dxa"/>
            <w:vAlign w:val="bottom"/>
          </w:tcPr>
          <w:p w:rsidR="002C33CB" w:rsidRPr="008E7C20" w:rsidRDefault="002C33CB" w:rsidP="00527D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C20">
              <w:rPr>
                <w:rFonts w:ascii="Times New Roman" w:hAnsi="Times New Roman"/>
                <w:sz w:val="24"/>
                <w:szCs w:val="24"/>
                <w:lang w:val="en-US"/>
              </w:rPr>
              <w:t>4.2.</w:t>
            </w:r>
          </w:p>
        </w:tc>
        <w:tc>
          <w:tcPr>
            <w:tcW w:w="2240" w:type="dxa"/>
            <w:gridSpan w:val="2"/>
            <w:vAlign w:val="bottom"/>
          </w:tcPr>
          <w:p w:rsidR="002C33CB" w:rsidRPr="008E7C20" w:rsidRDefault="002C33CB" w:rsidP="00527D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0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C20">
              <w:rPr>
                <w:rFonts w:ascii="Times New Roman" w:hAnsi="Times New Roman"/>
                <w:sz w:val="24"/>
                <w:szCs w:val="24"/>
                <w:lang w:val="en-US"/>
              </w:rPr>
              <w:t>Информационный</w:t>
            </w:r>
          </w:p>
        </w:tc>
        <w:tc>
          <w:tcPr>
            <w:tcW w:w="780" w:type="dxa"/>
            <w:vAlign w:val="bottom"/>
          </w:tcPr>
          <w:p w:rsidR="002C33CB" w:rsidRPr="008E7C20" w:rsidRDefault="002C33CB" w:rsidP="00527D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C20">
              <w:rPr>
                <w:rFonts w:ascii="Times New Roman" w:hAnsi="Times New Roman"/>
                <w:sz w:val="24"/>
                <w:szCs w:val="24"/>
                <w:lang w:val="en-US"/>
              </w:rPr>
              <w:t>ресурс</w:t>
            </w:r>
          </w:p>
        </w:tc>
        <w:tc>
          <w:tcPr>
            <w:tcW w:w="980" w:type="dxa"/>
            <w:vAlign w:val="bottom"/>
          </w:tcPr>
          <w:p w:rsidR="002C33CB" w:rsidRPr="008E7C20" w:rsidRDefault="002C33CB" w:rsidP="00527D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8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C20">
              <w:rPr>
                <w:rFonts w:ascii="Times New Roman" w:hAnsi="Times New Roman"/>
                <w:sz w:val="24"/>
                <w:szCs w:val="24"/>
                <w:lang w:val="en-US"/>
              </w:rPr>
              <w:t>Сайта</w:t>
            </w:r>
          </w:p>
        </w:tc>
        <w:tc>
          <w:tcPr>
            <w:tcW w:w="1220" w:type="dxa"/>
            <w:vAlign w:val="bottom"/>
          </w:tcPr>
          <w:p w:rsidR="002C33CB" w:rsidRPr="008E7C20" w:rsidRDefault="002C33CB" w:rsidP="00527D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C20">
              <w:rPr>
                <w:rFonts w:ascii="Times New Roman" w:hAnsi="Times New Roman"/>
                <w:sz w:val="24"/>
                <w:szCs w:val="24"/>
                <w:lang w:val="en-US"/>
              </w:rPr>
              <w:t>является</w:t>
            </w:r>
          </w:p>
        </w:tc>
        <w:tc>
          <w:tcPr>
            <w:tcW w:w="1340" w:type="dxa"/>
            <w:vAlign w:val="bottom"/>
          </w:tcPr>
          <w:p w:rsidR="002C33CB" w:rsidRPr="008E7C20" w:rsidRDefault="002C33CB" w:rsidP="00527D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0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C20">
              <w:rPr>
                <w:rFonts w:ascii="Times New Roman" w:hAnsi="Times New Roman"/>
                <w:sz w:val="24"/>
                <w:szCs w:val="24"/>
                <w:lang w:val="en-US"/>
              </w:rPr>
              <w:t>открытым</w:t>
            </w:r>
          </w:p>
        </w:tc>
        <w:tc>
          <w:tcPr>
            <w:tcW w:w="500" w:type="dxa"/>
            <w:vAlign w:val="bottom"/>
          </w:tcPr>
          <w:p w:rsidR="002C33CB" w:rsidRPr="008E7C20" w:rsidRDefault="002C33CB" w:rsidP="00527D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0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C20">
              <w:rPr>
                <w:rFonts w:ascii="Times New Roman" w:hAnsi="Times New Roman"/>
                <w:sz w:val="24"/>
                <w:szCs w:val="24"/>
                <w:lang w:val="en-US"/>
              </w:rPr>
              <w:t>и</w:t>
            </w:r>
          </w:p>
        </w:tc>
        <w:tc>
          <w:tcPr>
            <w:tcW w:w="1780" w:type="dxa"/>
            <w:gridSpan w:val="2"/>
            <w:vAlign w:val="bottom"/>
          </w:tcPr>
          <w:p w:rsidR="002C33CB" w:rsidRPr="008E7C20" w:rsidRDefault="002C33CB" w:rsidP="00527DB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C20">
              <w:rPr>
                <w:rFonts w:ascii="Times New Roman" w:hAnsi="Times New Roman"/>
                <w:sz w:val="24"/>
                <w:szCs w:val="24"/>
                <w:lang w:val="en-US"/>
              </w:rPr>
              <w:t>общедоступным.</w:t>
            </w:r>
          </w:p>
        </w:tc>
      </w:tr>
    </w:tbl>
    <w:p w:rsidR="002C33CB" w:rsidRPr="008E7C20" w:rsidRDefault="002C33CB" w:rsidP="00527DB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C33CB" w:rsidRPr="008E7C20" w:rsidRDefault="002C33CB" w:rsidP="00D85A7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380" w:hanging="378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 xml:space="preserve">Основными информационно-ресурсными компонентами Сайта являются: </w:t>
      </w:r>
    </w:p>
    <w:p w:rsidR="002C33CB" w:rsidRPr="00D85A7D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  <w:lang w:val="en-US"/>
        </w:rPr>
      </w:pPr>
      <w:r w:rsidRPr="008E7C20">
        <w:rPr>
          <w:rFonts w:ascii="Times New Roman" w:hAnsi="Times New Roman"/>
          <w:sz w:val="24"/>
          <w:szCs w:val="24"/>
          <w:lang w:val="en-US"/>
        </w:rPr>
        <w:t>Структур</w:t>
      </w:r>
      <w:r w:rsidRPr="008E7C20">
        <w:rPr>
          <w:rFonts w:ascii="Times New Roman" w:hAnsi="Times New Roman"/>
          <w:sz w:val="24"/>
          <w:szCs w:val="24"/>
        </w:rPr>
        <w:t xml:space="preserve">а </w:t>
      </w:r>
      <w:r w:rsidRPr="008E7C20">
        <w:rPr>
          <w:rFonts w:ascii="Times New Roman" w:hAnsi="Times New Roman"/>
          <w:sz w:val="24"/>
          <w:szCs w:val="24"/>
          <w:lang w:val="en-US"/>
        </w:rPr>
        <w:t xml:space="preserve">школы; </w:t>
      </w:r>
    </w:p>
    <w:p w:rsidR="002C33CB" w:rsidRPr="00D85A7D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  <w:lang w:val="en-US"/>
        </w:rPr>
      </w:pPr>
      <w:r w:rsidRPr="008E7C20">
        <w:rPr>
          <w:rFonts w:ascii="Times New Roman" w:hAnsi="Times New Roman"/>
          <w:sz w:val="24"/>
          <w:szCs w:val="24"/>
          <w:lang w:val="en-US"/>
        </w:rPr>
        <w:t xml:space="preserve">образовательные программы; </w:t>
      </w:r>
    </w:p>
    <w:p w:rsidR="002C33CB" w:rsidRPr="00D85A7D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  <w:lang w:val="en-US"/>
        </w:rPr>
      </w:pPr>
      <w:r w:rsidRPr="008E7C20">
        <w:rPr>
          <w:rFonts w:ascii="Times New Roman" w:hAnsi="Times New Roman"/>
          <w:sz w:val="24"/>
          <w:szCs w:val="24"/>
          <w:lang w:val="en-US"/>
        </w:rPr>
        <w:t xml:space="preserve">учебный план; </w:t>
      </w:r>
    </w:p>
    <w:p w:rsidR="002C33CB" w:rsidRPr="00D85A7D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  <w:lang w:val="en-US"/>
        </w:rPr>
      </w:pPr>
      <w:r w:rsidRPr="008E7C20">
        <w:rPr>
          <w:rFonts w:ascii="Times New Roman" w:hAnsi="Times New Roman"/>
          <w:sz w:val="24"/>
          <w:szCs w:val="24"/>
          <w:lang w:val="en-US"/>
        </w:rPr>
        <w:t xml:space="preserve">календарный учебный график;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  <w:lang w:val="en-US"/>
        </w:rPr>
      </w:pPr>
      <w:r w:rsidRPr="008E7C20">
        <w:rPr>
          <w:rFonts w:ascii="Times New Roman" w:hAnsi="Times New Roman"/>
          <w:sz w:val="24"/>
          <w:szCs w:val="24"/>
          <w:lang w:val="en-US"/>
        </w:rPr>
        <w:t xml:space="preserve">отчет о результатах самообследования;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  <w:lang w:val="en-US"/>
        </w:rPr>
      </w:pPr>
      <w:r w:rsidRPr="008E7C20">
        <w:rPr>
          <w:rFonts w:ascii="Times New Roman" w:hAnsi="Times New Roman"/>
          <w:sz w:val="24"/>
          <w:szCs w:val="24"/>
          <w:lang w:val="en-US"/>
        </w:rPr>
        <w:t xml:space="preserve">из истории школы;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  <w:lang w:val="en-US"/>
        </w:rPr>
      </w:pPr>
      <w:r w:rsidRPr="008E7C20">
        <w:rPr>
          <w:rFonts w:ascii="Times New Roman" w:hAnsi="Times New Roman"/>
          <w:sz w:val="24"/>
          <w:szCs w:val="24"/>
          <w:lang w:val="en-US"/>
        </w:rPr>
        <w:t xml:space="preserve">локальные акты;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7C20">
        <w:rPr>
          <w:rFonts w:ascii="Times New Roman" w:hAnsi="Times New Roman"/>
          <w:sz w:val="24"/>
          <w:szCs w:val="24"/>
        </w:rPr>
        <w:t xml:space="preserve">информация о педагогическом составе школы;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7C20">
        <w:rPr>
          <w:rFonts w:ascii="Times New Roman" w:hAnsi="Times New Roman"/>
          <w:sz w:val="24"/>
          <w:szCs w:val="24"/>
        </w:rPr>
        <w:t xml:space="preserve">информация о материально-технической базе школы;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7C20">
        <w:rPr>
          <w:rFonts w:ascii="Times New Roman" w:hAnsi="Times New Roman"/>
          <w:sz w:val="24"/>
          <w:szCs w:val="24"/>
        </w:rPr>
        <w:t xml:space="preserve">план работы школы, программа развития;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7C20">
        <w:rPr>
          <w:rFonts w:ascii="Times New Roman" w:hAnsi="Times New Roman"/>
          <w:sz w:val="24"/>
          <w:szCs w:val="24"/>
        </w:rPr>
        <w:t xml:space="preserve">нормативные документы, регламентирующие деятельность школы;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  <w:lang w:val="en-US"/>
        </w:rPr>
      </w:pPr>
      <w:r w:rsidRPr="008E7C20">
        <w:rPr>
          <w:rFonts w:ascii="Times New Roman" w:hAnsi="Times New Roman"/>
          <w:sz w:val="24"/>
          <w:szCs w:val="24"/>
          <w:lang w:val="en-US"/>
        </w:rPr>
        <w:t xml:space="preserve">материалы по методической работе;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  <w:lang w:val="en-US"/>
        </w:rPr>
      </w:pPr>
      <w:r w:rsidRPr="008E7C20">
        <w:rPr>
          <w:rFonts w:ascii="Times New Roman" w:hAnsi="Times New Roman"/>
          <w:sz w:val="24"/>
          <w:szCs w:val="24"/>
          <w:lang w:val="en-US"/>
        </w:rPr>
        <w:t xml:space="preserve">материалы сопровождения ФГОС;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  <w:lang w:val="en-US"/>
        </w:rPr>
      </w:pPr>
      <w:r w:rsidRPr="008E7C20">
        <w:rPr>
          <w:rFonts w:ascii="Times New Roman" w:hAnsi="Times New Roman"/>
          <w:sz w:val="24"/>
          <w:szCs w:val="24"/>
          <w:lang w:val="en-US"/>
        </w:rPr>
        <w:t xml:space="preserve">информация для родителей; </w:t>
      </w:r>
    </w:p>
    <w:p w:rsidR="002C33CB" w:rsidRPr="00D85A7D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7C20">
        <w:rPr>
          <w:rFonts w:ascii="Times New Roman" w:hAnsi="Times New Roman"/>
          <w:sz w:val="24"/>
          <w:szCs w:val="24"/>
        </w:rPr>
        <w:t xml:space="preserve">электронные образовательные ресурсы, используемые в учебном процессе; </w:t>
      </w:r>
      <w:r w:rsidRPr="008E7C20">
        <w:rPr>
          <w:rFonts w:ascii="Times New Roman" w:hAnsi="Times New Roman"/>
          <w:sz w:val="24"/>
          <w:szCs w:val="24"/>
          <w:lang w:val="en-US"/>
        </w:rPr>
        <w:t xml:space="preserve">методическая копилка;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7C20">
        <w:rPr>
          <w:rFonts w:ascii="Times New Roman" w:hAnsi="Times New Roman"/>
          <w:sz w:val="24"/>
          <w:szCs w:val="24"/>
        </w:rPr>
        <w:t xml:space="preserve">нформация о профилактической работе школы;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7C20">
        <w:rPr>
          <w:rFonts w:ascii="Times New Roman" w:hAnsi="Times New Roman"/>
          <w:sz w:val="24"/>
          <w:szCs w:val="24"/>
        </w:rPr>
        <w:t xml:space="preserve">расписание уроков и расписание звонков; </w:t>
      </w:r>
    </w:p>
    <w:p w:rsidR="002C33CB" w:rsidRPr="00D85A7D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  <w:lang w:val="en-US"/>
        </w:rPr>
      </w:pPr>
      <w:r w:rsidRPr="008E7C20">
        <w:rPr>
          <w:rFonts w:ascii="Times New Roman" w:hAnsi="Times New Roman"/>
          <w:sz w:val="24"/>
          <w:szCs w:val="24"/>
          <w:lang w:val="en-US"/>
        </w:rPr>
        <w:t xml:space="preserve">архив фотографий школьных мероприятий;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Wingdings" w:hAnsi="Wingdings" w:cs="Wingdings"/>
          <w:sz w:val="24"/>
          <w:szCs w:val="24"/>
          <w:vertAlign w:val="superscript"/>
          <w:lang w:val="en-US"/>
        </w:rPr>
      </w:pPr>
      <w:r w:rsidRPr="008E7C20">
        <w:rPr>
          <w:rFonts w:ascii="Times New Roman" w:hAnsi="Times New Roman"/>
          <w:sz w:val="24"/>
          <w:szCs w:val="24"/>
          <w:lang w:val="en-US"/>
        </w:rPr>
        <w:t xml:space="preserve">перечень услуг; </w:t>
      </w:r>
    </w:p>
    <w:p w:rsidR="002C33CB" w:rsidRPr="008E7C20" w:rsidRDefault="002C33CB" w:rsidP="00D85A7D">
      <w:pPr>
        <w:widowControl w:val="0"/>
        <w:numPr>
          <w:ilvl w:val="1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ind w:left="1080" w:hanging="358"/>
        <w:jc w:val="both"/>
        <w:rPr>
          <w:rFonts w:ascii="Times New Roman" w:hAnsi="Times New Roman"/>
          <w:sz w:val="24"/>
          <w:szCs w:val="24"/>
          <w:lang w:val="en-US"/>
        </w:rPr>
      </w:pPr>
      <w:r w:rsidRPr="008E7C20">
        <w:rPr>
          <w:rFonts w:ascii="Times New Roman" w:hAnsi="Times New Roman"/>
          <w:sz w:val="24"/>
          <w:szCs w:val="24"/>
          <w:lang w:val="en-US"/>
        </w:rPr>
        <w:t xml:space="preserve">реквизиты школы; </w:t>
      </w:r>
    </w:p>
    <w:p w:rsidR="002C33CB" w:rsidRPr="008E7C20" w:rsidRDefault="002C33CB" w:rsidP="00527DB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>4.4.К размещению на школьном сайте запрещены:</w:t>
      </w:r>
    </w:p>
    <w:p w:rsidR="002C33CB" w:rsidRPr="008E7C20" w:rsidRDefault="002C33CB" w:rsidP="00D85A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7C20">
        <w:rPr>
          <w:rFonts w:ascii="Times New Roman" w:hAnsi="Times New Roman"/>
          <w:sz w:val="24"/>
          <w:szCs w:val="24"/>
        </w:rPr>
        <w:t xml:space="preserve">      -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</w:t>
      </w:r>
    </w:p>
    <w:p w:rsidR="002C33CB" w:rsidRPr="008E7C20" w:rsidRDefault="002C33CB" w:rsidP="00D85A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8E7C20">
        <w:rPr>
          <w:rFonts w:ascii="Times New Roman" w:hAnsi="Times New Roman"/>
          <w:sz w:val="24"/>
          <w:szCs w:val="24"/>
        </w:rPr>
        <w:t xml:space="preserve">    - информационные материалы, содержащие пропаганду наркомании, экстремистских религиозных и политических идей; </w:t>
      </w:r>
    </w:p>
    <w:p w:rsidR="002C33CB" w:rsidRPr="008E7C20" w:rsidRDefault="002C33CB" w:rsidP="00527DB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 xml:space="preserve">    - иные информационные материалы, запрещенные к опубликованию законодательством Российской Федерации.</w:t>
      </w:r>
    </w:p>
    <w:p w:rsidR="002C33CB" w:rsidRPr="008E7C20" w:rsidRDefault="002C33CB" w:rsidP="00527DB9">
      <w:pPr>
        <w:spacing w:after="0" w:line="360" w:lineRule="auto"/>
        <w:rPr>
          <w:rFonts w:ascii="Wingdings" w:hAnsi="Wingdings" w:cs="Wingdings"/>
          <w:sz w:val="24"/>
          <w:szCs w:val="24"/>
          <w:vertAlign w:val="superscript"/>
        </w:rPr>
        <w:sectPr w:rsidR="002C33CB" w:rsidRPr="008E7C20">
          <w:pgSz w:w="11906" w:h="16838"/>
          <w:pgMar w:top="561" w:right="840" w:bottom="912" w:left="1700" w:header="720" w:footer="720" w:gutter="0"/>
          <w:cols w:space="720"/>
        </w:sectPr>
      </w:pPr>
    </w:p>
    <w:p w:rsidR="002C33CB" w:rsidRPr="008E7C20" w:rsidRDefault="002C33CB" w:rsidP="00527DB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b/>
          <w:bCs/>
          <w:sz w:val="24"/>
          <w:szCs w:val="24"/>
        </w:rPr>
        <w:t>5. Организация деятельности сайта</w:t>
      </w:r>
    </w:p>
    <w:p w:rsidR="002C33CB" w:rsidRPr="008E7C20" w:rsidRDefault="002C33CB" w:rsidP="00527DB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7C20">
        <w:rPr>
          <w:rFonts w:ascii="Times New Roman" w:hAnsi="Times New Roman"/>
          <w:sz w:val="24"/>
          <w:szCs w:val="24"/>
        </w:rPr>
        <w:t>Структура сайта является подвижной и определяется приоритетными задачами школы. Заполнение сайта производится 1 раз в неделю. Ответственный обеспечивает содержательное наполнение школьного сайта</w:t>
      </w:r>
      <w:r>
        <w:rPr>
          <w:rFonts w:ascii="Times New Roman" w:hAnsi="Times New Roman"/>
          <w:sz w:val="24"/>
          <w:szCs w:val="24"/>
        </w:rPr>
        <w:t xml:space="preserve"> и его своевременное обновление на русском и татарском языках.</w:t>
      </w:r>
      <w:bookmarkStart w:id="0" w:name="_GoBack"/>
      <w:bookmarkEnd w:id="0"/>
    </w:p>
    <w:p w:rsidR="002C33CB" w:rsidRPr="008E7C20" w:rsidRDefault="002C33CB" w:rsidP="008E7C20">
      <w:pPr>
        <w:spacing w:after="0" w:line="211" w:lineRule="auto"/>
        <w:rPr>
          <w:rFonts w:ascii="Times New Roman" w:hAnsi="Times New Roman"/>
          <w:sz w:val="24"/>
          <w:szCs w:val="24"/>
        </w:rPr>
        <w:sectPr w:rsidR="002C33CB" w:rsidRPr="008E7C20">
          <w:type w:val="continuous"/>
          <w:pgSz w:w="11906" w:h="16838"/>
          <w:pgMar w:top="561" w:right="840" w:bottom="912" w:left="1700" w:header="720" w:footer="720" w:gutter="0"/>
          <w:cols w:space="720"/>
        </w:sectPr>
      </w:pPr>
    </w:p>
    <w:p w:rsidR="002C33CB" w:rsidRPr="008E7C20" w:rsidRDefault="002C33CB" w:rsidP="008E7C20">
      <w:pPr>
        <w:spacing w:after="0"/>
        <w:rPr>
          <w:rFonts w:ascii="Times New Roman" w:hAnsi="Times New Roman"/>
          <w:sz w:val="24"/>
          <w:szCs w:val="24"/>
        </w:rPr>
        <w:sectPr w:rsidR="002C33CB" w:rsidRPr="008E7C20">
          <w:pgSz w:w="11906" w:h="16838"/>
          <w:pgMar w:top="1440" w:right="560" w:bottom="1440" w:left="1000" w:header="720" w:footer="720" w:gutter="0"/>
          <w:cols w:space="720"/>
        </w:sectPr>
      </w:pPr>
    </w:p>
    <w:p w:rsidR="002C33CB" w:rsidRDefault="002C33CB"/>
    <w:sectPr w:rsidR="002C33CB" w:rsidSect="00DA0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0000124"/>
    <w:lvl w:ilvl="0" w:tplc="0000305E">
      <w:start w:val="3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4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2CD6"/>
    <w:multiLevelType w:val="hybridMultilevel"/>
    <w:tmpl w:val="000072AE"/>
    <w:lvl w:ilvl="0" w:tplc="00006952">
      <w:start w:val="6"/>
      <w:numFmt w:val="decimal"/>
      <w:lvlText w:val="2.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1ABA"/>
    <w:rsid w:val="001819B4"/>
    <w:rsid w:val="002C33CB"/>
    <w:rsid w:val="00527DB9"/>
    <w:rsid w:val="008E7C20"/>
    <w:rsid w:val="00AE5262"/>
    <w:rsid w:val="00BA1ABA"/>
    <w:rsid w:val="00CE2E93"/>
    <w:rsid w:val="00D1738C"/>
    <w:rsid w:val="00D85A7D"/>
    <w:rsid w:val="00DA0CEF"/>
    <w:rsid w:val="00E058B4"/>
    <w:rsid w:val="00E31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3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18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0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7</Pages>
  <Words>667</Words>
  <Characters>3802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2018-09-04T13:27:00Z</cp:lastPrinted>
  <dcterms:created xsi:type="dcterms:W3CDTF">2018-08-07T09:59:00Z</dcterms:created>
  <dcterms:modified xsi:type="dcterms:W3CDTF">2018-09-04T13:28:00Z</dcterms:modified>
</cp:coreProperties>
</file>